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476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"/>
        <w:gridCol w:w="283"/>
        <w:gridCol w:w="2695"/>
        <w:gridCol w:w="285"/>
        <w:gridCol w:w="2270"/>
        <w:gridCol w:w="801"/>
        <w:gridCol w:w="3236"/>
        <w:gridCol w:w="174"/>
      </w:tblGrid>
      <w:tr w:rsidR="000172E5" w:rsidRPr="00637200" w14:paraId="547D6E29" w14:textId="77777777" w:rsidTr="00A37A25">
        <w:trPr>
          <w:gridBefore w:val="1"/>
          <w:wBefore w:w="72" w:type="pct"/>
        </w:trPr>
        <w:tc>
          <w:tcPr>
            <w:tcW w:w="4928" w:type="pct"/>
            <w:gridSpan w:val="7"/>
            <w:shd w:val="clear" w:color="auto" w:fill="731F1C" w:themeFill="accent5"/>
            <w:vAlign w:val="bottom"/>
          </w:tcPr>
          <w:p w14:paraId="3823E7B9" w14:textId="77777777" w:rsidR="000172E5" w:rsidRPr="00637200" w:rsidRDefault="00E20EAC" w:rsidP="00637200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>Personal details</w:t>
            </w:r>
          </w:p>
        </w:tc>
      </w:tr>
      <w:tr w:rsidR="00C31C23" w:rsidRPr="00846B76" w14:paraId="3FCBA6EC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6AF7FF72" w14:textId="77777777" w:rsidR="00804F68" w:rsidRPr="00A3510C" w:rsidRDefault="00804F68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Last name</w:t>
            </w:r>
          </w:p>
        </w:tc>
        <w:tc>
          <w:tcPr>
            <w:tcW w:w="3421" w:type="pct"/>
            <w:gridSpan w:val="5"/>
            <w:tcBorders>
              <w:bottom w:val="single" w:sz="4" w:space="0" w:color="auto"/>
            </w:tcBorders>
            <w:vAlign w:val="bottom"/>
          </w:tcPr>
          <w:p w14:paraId="470FAF7A" w14:textId="12CB96A3" w:rsidR="00804F68" w:rsidRPr="00A3510C" w:rsidRDefault="00804F68" w:rsidP="006E1983">
            <w:pPr>
              <w:rPr>
                <w:noProof/>
                <w:sz w:val="24"/>
                <w:szCs w:val="24"/>
              </w:rPr>
            </w:pPr>
          </w:p>
        </w:tc>
      </w:tr>
      <w:tr w:rsidR="00C31C23" w:rsidRPr="00846B76" w14:paraId="04D746E2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02CF9024" w14:textId="77777777" w:rsidR="00804F68" w:rsidRPr="00A3510C" w:rsidRDefault="00804F68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First</w:t>
            </w:r>
            <w:r w:rsidRPr="00A3510C">
              <w:rPr>
                <w:noProof/>
                <w:sz w:val="24"/>
                <w:szCs w:val="24"/>
              </w:rPr>
              <w:t xml:space="preserve"> name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D977D6" w14:textId="77777777" w:rsidR="00804F68" w:rsidRPr="00A3510C" w:rsidRDefault="00804F68" w:rsidP="006E1983">
            <w:pPr>
              <w:rPr>
                <w:noProof/>
                <w:sz w:val="24"/>
                <w:szCs w:val="24"/>
              </w:rPr>
            </w:pPr>
          </w:p>
        </w:tc>
      </w:tr>
      <w:tr w:rsidR="00C31C23" w:rsidRPr="00846B76" w14:paraId="0786D23B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51C6F323" w14:textId="77777777" w:rsidR="00804F68" w:rsidRPr="00A3510C" w:rsidRDefault="00804F68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Postal address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6A77E8" w14:textId="77777777" w:rsidR="00804F68" w:rsidRPr="00A3510C" w:rsidRDefault="00804F68" w:rsidP="006E1983">
            <w:pPr>
              <w:rPr>
                <w:noProof/>
                <w:sz w:val="24"/>
                <w:szCs w:val="24"/>
              </w:rPr>
            </w:pPr>
          </w:p>
        </w:tc>
      </w:tr>
      <w:tr w:rsidR="00C31C23" w:rsidRPr="00846B76" w14:paraId="0E8FDE8E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5A3BD7D5" w14:textId="77777777" w:rsidR="00804F68" w:rsidRPr="00A3510C" w:rsidRDefault="00804F68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E-mail</w:t>
            </w:r>
            <w:r w:rsidRPr="00A3510C">
              <w:rPr>
                <w:noProof/>
                <w:sz w:val="24"/>
                <w:szCs w:val="24"/>
              </w:rPr>
              <w:t xml:space="preserve"> address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D3DB46" w14:textId="77777777" w:rsidR="00804F68" w:rsidRPr="00A3510C" w:rsidRDefault="00804F68" w:rsidP="006E1983">
            <w:pPr>
              <w:rPr>
                <w:noProof/>
                <w:sz w:val="24"/>
                <w:szCs w:val="24"/>
              </w:rPr>
            </w:pPr>
          </w:p>
        </w:tc>
      </w:tr>
      <w:tr w:rsidR="00C31C23" w:rsidRPr="00846B76" w14:paraId="3E0D5E10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4059A40F" w14:textId="77777777" w:rsidR="00804F68" w:rsidRPr="00A3510C" w:rsidRDefault="00804F68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Phone number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F7AF50" w14:textId="77777777" w:rsidR="00804F68" w:rsidRPr="00A3510C" w:rsidRDefault="00804F68" w:rsidP="006E1983">
            <w:pPr>
              <w:rPr>
                <w:noProof/>
                <w:sz w:val="24"/>
                <w:szCs w:val="24"/>
              </w:rPr>
            </w:pPr>
          </w:p>
        </w:tc>
      </w:tr>
      <w:tr w:rsidR="00804F68" w:rsidRPr="00846B76" w14:paraId="6C6FE385" w14:textId="77777777" w:rsidTr="00A37A25">
        <w:trPr>
          <w:gridBefore w:val="2"/>
          <w:wBefore w:w="215" w:type="pct"/>
          <w:trHeight w:val="54"/>
        </w:trPr>
        <w:tc>
          <w:tcPr>
            <w:tcW w:w="4785" w:type="pct"/>
            <w:gridSpan w:val="6"/>
            <w:shd w:val="clear" w:color="auto" w:fill="auto"/>
            <w:vAlign w:val="bottom"/>
          </w:tcPr>
          <w:p w14:paraId="21DE6907" w14:textId="77777777" w:rsidR="00804F68" w:rsidRPr="00846B76" w:rsidRDefault="00804F68" w:rsidP="00804F6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804F68" w:rsidRPr="00846B76" w14:paraId="6FFEC922" w14:textId="77777777" w:rsidTr="00A37A25">
        <w:trPr>
          <w:gridBefore w:val="1"/>
          <w:wBefore w:w="72" w:type="pct"/>
        </w:trPr>
        <w:tc>
          <w:tcPr>
            <w:tcW w:w="4928" w:type="pct"/>
            <w:gridSpan w:val="7"/>
            <w:shd w:val="clear" w:color="auto" w:fill="731F1C" w:themeFill="accent5"/>
            <w:vAlign w:val="bottom"/>
          </w:tcPr>
          <w:p w14:paraId="1B784514" w14:textId="77777777" w:rsidR="00804F68" w:rsidRPr="00846B76" w:rsidRDefault="00E20EAC" w:rsidP="00804F68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>Academic details</w:t>
            </w:r>
          </w:p>
        </w:tc>
      </w:tr>
      <w:tr w:rsidR="00982F17" w:rsidRPr="00846B76" w14:paraId="3A29CCA7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1C771863" w14:textId="77777777" w:rsidR="00804F68" w:rsidRPr="00A3510C" w:rsidRDefault="00E20EAC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Affiliation (University or Department)</w:t>
            </w:r>
          </w:p>
        </w:tc>
        <w:tc>
          <w:tcPr>
            <w:tcW w:w="3421" w:type="pct"/>
            <w:gridSpan w:val="5"/>
            <w:tcBorders>
              <w:bottom w:val="single" w:sz="4" w:space="0" w:color="auto"/>
            </w:tcBorders>
            <w:vAlign w:val="bottom"/>
          </w:tcPr>
          <w:p w14:paraId="1FEF4B55" w14:textId="77777777" w:rsidR="00804F68" w:rsidRPr="00A3510C" w:rsidRDefault="00804F68" w:rsidP="00804F68">
            <w:pPr>
              <w:rPr>
                <w:noProof/>
                <w:sz w:val="24"/>
                <w:szCs w:val="24"/>
              </w:rPr>
            </w:pPr>
          </w:p>
        </w:tc>
      </w:tr>
      <w:tr w:rsidR="00C31C23" w:rsidRPr="00846B76" w14:paraId="5F8C3FA8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709CF529" w14:textId="77777777" w:rsidR="00E20EAC" w:rsidRPr="00A3510C" w:rsidRDefault="00E20EAC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sz w:val="24"/>
                <w:szCs w:val="24"/>
                <w:lang w:val="en-GB"/>
              </w:rPr>
              <w:t>Field of Research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762592" w14:textId="77777777" w:rsidR="00E20EAC" w:rsidRPr="00A3510C" w:rsidRDefault="00E20EAC" w:rsidP="006E1983">
            <w:pPr>
              <w:rPr>
                <w:noProof/>
                <w:sz w:val="24"/>
                <w:szCs w:val="24"/>
              </w:rPr>
            </w:pPr>
          </w:p>
        </w:tc>
      </w:tr>
      <w:tr w:rsidR="00982F17" w:rsidRPr="00846B76" w14:paraId="53579486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22730645" w14:textId="77777777" w:rsidR="00804F68" w:rsidRPr="00A3510C" w:rsidRDefault="00E20EAC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Title of paper proposal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C450AC" w14:textId="77777777" w:rsidR="00804F68" w:rsidRPr="00A3510C" w:rsidRDefault="00804F68" w:rsidP="00804F68">
            <w:pPr>
              <w:rPr>
                <w:noProof/>
                <w:sz w:val="24"/>
                <w:szCs w:val="24"/>
              </w:rPr>
            </w:pPr>
          </w:p>
        </w:tc>
      </w:tr>
      <w:tr w:rsidR="00C31C23" w:rsidRPr="00846B76" w14:paraId="697549FE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61E9C1CD" w14:textId="77777777" w:rsidR="00C31C23" w:rsidRPr="00A3510C" w:rsidRDefault="00C31C23" w:rsidP="00466243">
            <w:pPr>
              <w:pStyle w:val="Retraitnormal"/>
              <w:ind w:left="316"/>
              <w:rPr>
                <w:noProof/>
                <w:sz w:val="24"/>
                <w:szCs w:val="24"/>
              </w:rPr>
            </w:pPr>
            <w:r w:rsidRPr="00A3510C">
              <w:rPr>
                <w:noProof/>
                <w:sz w:val="24"/>
                <w:szCs w:val="24"/>
              </w:rPr>
              <w:t>Supervisor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BCCF9B" w14:textId="77777777" w:rsidR="00C31C23" w:rsidRPr="00A3510C" w:rsidRDefault="00C31C23" w:rsidP="00804F68">
            <w:pPr>
              <w:rPr>
                <w:noProof/>
                <w:sz w:val="24"/>
                <w:szCs w:val="24"/>
              </w:rPr>
            </w:pPr>
          </w:p>
        </w:tc>
      </w:tr>
      <w:tr w:rsidR="00982F17" w:rsidRPr="00E20EAC" w14:paraId="6EB3370C" w14:textId="77777777" w:rsidTr="00A37A25">
        <w:trPr>
          <w:gridBefore w:val="2"/>
          <w:wBefore w:w="215" w:type="pct"/>
        </w:trPr>
        <w:tc>
          <w:tcPr>
            <w:tcW w:w="2655" w:type="pct"/>
            <w:gridSpan w:val="3"/>
            <w:vAlign w:val="bottom"/>
          </w:tcPr>
          <w:p w14:paraId="53A48990" w14:textId="77777777" w:rsidR="00804F68" w:rsidRPr="00A3510C" w:rsidRDefault="00E20EAC" w:rsidP="00466243">
            <w:pPr>
              <w:pStyle w:val="Retraitnormal"/>
              <w:ind w:left="316"/>
              <w:rPr>
                <w:noProof/>
                <w:sz w:val="24"/>
                <w:szCs w:val="24"/>
                <w:lang w:val="en-GB"/>
              </w:rPr>
            </w:pPr>
            <w:r w:rsidRPr="00A3510C">
              <w:rPr>
                <w:noProof/>
                <w:sz w:val="24"/>
                <w:szCs w:val="24"/>
                <w:lang w:val="en-GB"/>
              </w:rPr>
              <w:t>Year of your PhD degree (expected or obtain)</w:t>
            </w:r>
          </w:p>
        </w:tc>
        <w:tc>
          <w:tcPr>
            <w:tcW w:w="2130" w:type="pct"/>
            <w:gridSpan w:val="3"/>
            <w:tcBorders>
              <w:bottom w:val="single" w:sz="4" w:space="0" w:color="auto"/>
            </w:tcBorders>
            <w:vAlign w:val="bottom"/>
          </w:tcPr>
          <w:p w14:paraId="6A3E2F8D" w14:textId="77777777" w:rsidR="00804F68" w:rsidRPr="00A3510C" w:rsidRDefault="00804F68" w:rsidP="00C31C23">
            <w:pPr>
              <w:ind w:right="2411"/>
              <w:rPr>
                <w:noProof/>
                <w:sz w:val="24"/>
                <w:szCs w:val="24"/>
                <w:lang w:val="en-GB"/>
              </w:rPr>
            </w:pPr>
          </w:p>
        </w:tc>
      </w:tr>
      <w:tr w:rsidR="00982F17" w:rsidRPr="00E20EAC" w14:paraId="45EB40C5" w14:textId="77777777" w:rsidTr="00A37A25">
        <w:trPr>
          <w:gridBefore w:val="2"/>
          <w:wBefore w:w="215" w:type="pct"/>
        </w:trPr>
        <w:tc>
          <w:tcPr>
            <w:tcW w:w="1363" w:type="pct"/>
            <w:vAlign w:val="bottom"/>
          </w:tcPr>
          <w:p w14:paraId="6C53A6BE" w14:textId="77777777" w:rsidR="00804F68" w:rsidRPr="00E20EAC" w:rsidRDefault="00804F68" w:rsidP="00804F68">
            <w:pPr>
              <w:rPr>
                <w:rFonts w:asciiTheme="majorHAnsi" w:hAnsiTheme="majorHAnsi"/>
                <w:b/>
                <w:noProof/>
                <w:sz w:val="8"/>
                <w:lang w:val="en-GB"/>
              </w:rPr>
            </w:pPr>
          </w:p>
        </w:tc>
        <w:tc>
          <w:tcPr>
            <w:tcW w:w="3421" w:type="pct"/>
            <w:gridSpan w:val="5"/>
            <w:vAlign w:val="bottom"/>
          </w:tcPr>
          <w:p w14:paraId="6030A9B4" w14:textId="77777777" w:rsidR="00804F68" w:rsidRPr="00E20EAC" w:rsidRDefault="00804F68" w:rsidP="00804F68">
            <w:pPr>
              <w:rPr>
                <w:rFonts w:asciiTheme="majorHAnsi" w:hAnsiTheme="majorHAnsi"/>
                <w:b/>
                <w:noProof/>
                <w:sz w:val="8"/>
                <w:lang w:val="en-GB"/>
              </w:rPr>
            </w:pPr>
          </w:p>
        </w:tc>
        <w:bookmarkStart w:id="0" w:name="_GoBack"/>
        <w:bookmarkEnd w:id="0"/>
      </w:tr>
      <w:tr w:rsidR="00997668" w:rsidRPr="00E20EAC" w14:paraId="797FBBCC" w14:textId="77777777" w:rsidTr="00A37A25">
        <w:trPr>
          <w:gridAfter w:val="1"/>
          <w:wAfter w:w="88" w:type="pct"/>
        </w:trPr>
        <w:tc>
          <w:tcPr>
            <w:tcW w:w="1722" w:type="pct"/>
            <w:gridSpan w:val="4"/>
            <w:vAlign w:val="bottom"/>
          </w:tcPr>
          <w:p w14:paraId="6D20B25C" w14:textId="77777777" w:rsidR="00997668" w:rsidRPr="00A3510C" w:rsidRDefault="00997668" w:rsidP="00804F68">
            <w:pPr>
              <w:rPr>
                <w:noProof/>
                <w:sz w:val="24"/>
                <w:szCs w:val="24"/>
                <w:lang w:val="en-GB"/>
              </w:rPr>
            </w:pPr>
            <w:r w:rsidRPr="00A3510C">
              <w:rPr>
                <w:noProof/>
                <w:sz w:val="24"/>
                <w:szCs w:val="24"/>
                <w:lang w:val="en-GB"/>
              </w:rPr>
              <w:t>I will attend the Summer school:</w:t>
            </w:r>
            <w:r>
              <w:rPr>
                <w:noProof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553" w:type="pct"/>
            <w:gridSpan w:val="2"/>
            <w:vAlign w:val="bottom"/>
          </w:tcPr>
          <w:p w14:paraId="1A6769BC" w14:textId="76D96371" w:rsidR="00997668" w:rsidRPr="00A3510C" w:rsidRDefault="00997668" w:rsidP="00982F17">
            <w:pPr>
              <w:ind w:left="318"/>
              <w:rPr>
                <w:noProof/>
                <w:sz w:val="24"/>
                <w:szCs w:val="24"/>
                <w:lang w:val="en-GB"/>
              </w:rPr>
            </w:pPr>
            <w:sdt>
              <w:sdtPr>
                <w:rPr>
                  <w:noProof/>
                  <w:sz w:val="24"/>
                  <w:szCs w:val="24"/>
                  <w:lang w:val="en-GB"/>
                </w:rPr>
                <w:id w:val="247771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6243"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val="en-GB"/>
                  </w:rPr>
                  <w:t>☐</w:t>
                </w:r>
              </w:sdtContent>
            </w:sdt>
            <w:r>
              <w:rPr>
                <w:noProof/>
                <w:sz w:val="24"/>
                <w:szCs w:val="24"/>
                <w:lang w:val="en-GB"/>
              </w:rPr>
              <w:t xml:space="preserve"> o</w:t>
            </w:r>
            <w:r>
              <w:rPr>
                <w:noProof/>
                <w:sz w:val="24"/>
                <w:szCs w:val="24"/>
                <w:lang w:val="en-GB"/>
              </w:rPr>
              <w:t>nline</w:t>
            </w:r>
          </w:p>
        </w:tc>
        <w:tc>
          <w:tcPr>
            <w:tcW w:w="1637" w:type="pct"/>
            <w:vAlign w:val="bottom"/>
          </w:tcPr>
          <w:p w14:paraId="0C5023F2" w14:textId="77777777" w:rsidR="00997668" w:rsidRPr="00A3510C" w:rsidRDefault="00997668" w:rsidP="00804F68">
            <w:pPr>
              <w:rPr>
                <w:noProof/>
                <w:sz w:val="24"/>
                <w:szCs w:val="24"/>
                <w:lang w:val="en-GB"/>
              </w:rPr>
            </w:pPr>
            <w:sdt>
              <w:sdtPr>
                <w:rPr>
                  <w:noProof/>
                  <w:sz w:val="24"/>
                  <w:szCs w:val="24"/>
                </w:rPr>
                <w:id w:val="-1500190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noProof/>
                <w:sz w:val="24"/>
                <w:szCs w:val="24"/>
              </w:rPr>
              <w:t xml:space="preserve"> i</w:t>
            </w:r>
            <w:r w:rsidRPr="00A3510C">
              <w:rPr>
                <w:noProof/>
                <w:sz w:val="24"/>
                <w:szCs w:val="24"/>
              </w:rPr>
              <w:t>n presence</w:t>
            </w:r>
          </w:p>
        </w:tc>
      </w:tr>
    </w:tbl>
    <w:p w14:paraId="34548CDA" w14:textId="77777777" w:rsidR="00997668" w:rsidRDefault="00997668" w:rsidP="00997668">
      <w:pPr>
        <w:pStyle w:val="Default"/>
        <w:ind w:right="173"/>
        <w:rPr>
          <w:sz w:val="22"/>
          <w:szCs w:val="22"/>
          <w:lang w:val="en-GB"/>
        </w:rPr>
      </w:pPr>
    </w:p>
    <w:p w14:paraId="2AAC57E5" w14:textId="77777777" w:rsidR="00997668" w:rsidRDefault="00997668" w:rsidP="00997668">
      <w:pPr>
        <w:pStyle w:val="Default"/>
        <w:ind w:right="173"/>
        <w:rPr>
          <w:sz w:val="22"/>
          <w:szCs w:val="22"/>
          <w:lang w:val="en-GB"/>
        </w:rPr>
      </w:pPr>
    </w:p>
    <w:p w14:paraId="30B4B7B8" w14:textId="77777777" w:rsidR="00997668" w:rsidRPr="00997668" w:rsidRDefault="00997668" w:rsidP="00A37A25">
      <w:pPr>
        <w:pStyle w:val="Default"/>
        <w:ind w:right="-897" w:hanging="284"/>
        <w:rPr>
          <w:lang w:val="en-GB"/>
        </w:rPr>
      </w:pPr>
      <w:r w:rsidRPr="00997668">
        <w:rPr>
          <w:lang w:val="en-GB"/>
        </w:rPr>
        <w:t xml:space="preserve">Please send this application form and: </w:t>
      </w:r>
    </w:p>
    <w:p w14:paraId="1FF8EB48" w14:textId="77777777" w:rsidR="00997668" w:rsidRPr="00997668" w:rsidRDefault="00997668" w:rsidP="00A37A25">
      <w:pPr>
        <w:pStyle w:val="Default"/>
        <w:spacing w:after="15"/>
        <w:ind w:left="284" w:right="-897" w:hanging="284"/>
        <w:rPr>
          <w:lang w:val="en-GB"/>
        </w:rPr>
      </w:pPr>
      <w:r w:rsidRPr="00997668">
        <w:rPr>
          <w:lang w:val="en-GB"/>
        </w:rPr>
        <w:t>(</w:t>
      </w:r>
      <w:proofErr w:type="spellStart"/>
      <w:r w:rsidRPr="00997668">
        <w:rPr>
          <w:lang w:val="en-GB"/>
        </w:rPr>
        <w:t>i</w:t>
      </w:r>
      <w:proofErr w:type="spellEnd"/>
      <w:r w:rsidRPr="00997668">
        <w:rPr>
          <w:lang w:val="en-GB"/>
        </w:rPr>
        <w:t xml:space="preserve">) your Curriculum Vitae </w:t>
      </w:r>
    </w:p>
    <w:p w14:paraId="2B66F00A" w14:textId="77777777" w:rsidR="00997668" w:rsidRPr="00997668" w:rsidRDefault="00997668" w:rsidP="00A37A25">
      <w:pPr>
        <w:pStyle w:val="Default"/>
        <w:spacing w:after="15"/>
        <w:ind w:left="284" w:right="-897" w:hanging="284"/>
        <w:rPr>
          <w:lang w:val="en-GB"/>
        </w:rPr>
      </w:pPr>
      <w:r w:rsidRPr="00997668">
        <w:rPr>
          <w:lang w:val="en-GB"/>
        </w:rPr>
        <w:t xml:space="preserve">(ii) an extended abstract of 500 to 1000 words or a full-paper proposal of up to 7500 words </w:t>
      </w:r>
      <w:r w:rsidRPr="00997668">
        <w:rPr>
          <w:b/>
          <w:bCs/>
          <w:lang w:val="en-GB"/>
        </w:rPr>
        <w:t xml:space="preserve">(in English) </w:t>
      </w:r>
    </w:p>
    <w:p w14:paraId="27138308" w14:textId="77777777" w:rsidR="00997668" w:rsidRPr="005F3A6A" w:rsidRDefault="00997668" w:rsidP="00A37A25">
      <w:pPr>
        <w:pStyle w:val="Default"/>
        <w:ind w:left="284" w:right="-897" w:hanging="284"/>
        <w:rPr>
          <w:sz w:val="22"/>
          <w:szCs w:val="22"/>
          <w:lang w:val="en-GB"/>
        </w:rPr>
      </w:pPr>
      <w:r w:rsidRPr="00997668">
        <w:rPr>
          <w:lang w:val="en-GB"/>
        </w:rPr>
        <w:t>(iii) a letter of reference from your supervisor or equivalent</w:t>
      </w:r>
      <w:r w:rsidRPr="005F3A6A">
        <w:rPr>
          <w:sz w:val="22"/>
          <w:szCs w:val="22"/>
          <w:lang w:val="en-GB"/>
        </w:rPr>
        <w:t xml:space="preserve"> </w:t>
      </w:r>
    </w:p>
    <w:p w14:paraId="329683C1" w14:textId="77777777" w:rsidR="00997668" w:rsidRDefault="00997668" w:rsidP="00997668">
      <w:pPr>
        <w:pStyle w:val="Default"/>
        <w:rPr>
          <w:sz w:val="23"/>
          <w:szCs w:val="23"/>
          <w:lang w:val="en-GB"/>
        </w:rPr>
      </w:pPr>
    </w:p>
    <w:p w14:paraId="53493F48" w14:textId="7A7F83F8" w:rsidR="00997668" w:rsidRPr="00997668" w:rsidRDefault="00997668" w:rsidP="00A37A25">
      <w:pPr>
        <w:pStyle w:val="Default"/>
        <w:numPr>
          <w:ilvl w:val="0"/>
          <w:numId w:val="23"/>
        </w:numPr>
        <w:rPr>
          <w:lang w:val="en-GB"/>
        </w:rPr>
      </w:pPr>
      <w:r w:rsidRPr="00997668">
        <w:rPr>
          <w:lang w:val="en-GB"/>
        </w:rPr>
        <w:t xml:space="preserve">to </w:t>
      </w:r>
      <w:r w:rsidRPr="00997668">
        <w:rPr>
          <w:lang w:val="en-GB"/>
        </w:rPr>
        <w:t>Nathalie Sigot</w:t>
      </w:r>
      <w:r w:rsidRPr="00997668">
        <w:rPr>
          <w:lang w:val="en-GB"/>
        </w:rPr>
        <w:t xml:space="preserve"> at: </w:t>
      </w:r>
      <w:r w:rsidRPr="00997668">
        <w:rPr>
          <w:b/>
          <w:lang w:val="en-GB"/>
        </w:rPr>
        <w:t>Nathalie.sigot</w:t>
      </w:r>
      <w:r w:rsidRPr="00997668">
        <w:rPr>
          <w:b/>
          <w:bCs/>
          <w:lang w:val="en-GB"/>
        </w:rPr>
        <w:t>@uni</w:t>
      </w:r>
      <w:r w:rsidRPr="00997668">
        <w:rPr>
          <w:b/>
          <w:bCs/>
          <w:lang w:val="en-GB"/>
        </w:rPr>
        <w:t>v-paris1</w:t>
      </w:r>
      <w:r w:rsidRPr="00997668">
        <w:rPr>
          <w:b/>
          <w:bCs/>
          <w:lang w:val="en-GB"/>
        </w:rPr>
        <w:t xml:space="preserve">.fr </w:t>
      </w:r>
    </w:p>
    <w:sectPr w:rsidR="00997668" w:rsidRPr="00997668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CE3F6" w14:textId="77777777" w:rsidR="00DE7FE0" w:rsidRDefault="00DE7FE0" w:rsidP="000172E5">
      <w:pPr>
        <w:spacing w:after="0" w:line="240" w:lineRule="auto"/>
      </w:pPr>
      <w:r>
        <w:separator/>
      </w:r>
    </w:p>
  </w:endnote>
  <w:endnote w:type="continuationSeparator" w:id="0">
    <w:p w14:paraId="4C1EC6BF" w14:textId="77777777" w:rsidR="00DE7FE0" w:rsidRDefault="00DE7FE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FA2ACC8-01CB-4FE4-A8EF-AF3AA86B2260}"/>
    <w:embedBold r:id="rId2" w:fontKey="{5DA58AB7-69E3-4908-86F8-FD2E98E6BB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3AC86BA-CFD4-44C2-9DB8-B4B514DCC043}"/>
    <w:embedBold r:id="rId4" w:fontKey="{134108E2-3578-449B-8DE3-1E806BF8BBB1}"/>
    <w:embedItalic r:id="rId5" w:fontKey="{693811A2-FEDB-4AB4-8865-54BD95AAAD9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D5EFCAE-DCE3-4C25-98D0-5DA3D656C2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768E034-9E21-4760-862E-7B083679DF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8B6892B-2BAB-434A-A530-9E2A849E6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424" w:type="dxa"/>
      <w:tblLook w:val="04A0" w:firstRow="1" w:lastRow="0" w:firstColumn="1" w:lastColumn="0" w:noHBand="0" w:noVBand="1"/>
    </w:tblPr>
    <w:tblGrid>
      <w:gridCol w:w="8931"/>
      <w:gridCol w:w="4493"/>
    </w:tblGrid>
    <w:tr w:rsidR="00311D4F" w:rsidRPr="00997668" w14:paraId="7071F8F4" w14:textId="77777777" w:rsidTr="00C31C23">
      <w:tc>
        <w:tcPr>
          <w:tcW w:w="8931" w:type="dxa"/>
          <w:vAlign w:val="center"/>
        </w:tcPr>
        <w:p w14:paraId="3C11C5D7" w14:textId="77777777" w:rsidR="00311D4F" w:rsidRPr="00997668" w:rsidRDefault="00997668" w:rsidP="00997668">
          <w:pPr>
            <w:jc w:val="center"/>
            <w:rPr>
              <w:noProof/>
              <w:lang w:val="en-GB"/>
            </w:rPr>
          </w:pPr>
          <w:r w:rsidRPr="00997668">
            <w:rPr>
              <w:b/>
              <w:bCs/>
              <w:lang w:val="en-GB"/>
            </w:rPr>
            <w:t xml:space="preserve">The submission deadline is </w:t>
          </w:r>
          <w:r w:rsidRPr="00997668">
            <w:rPr>
              <w:rStyle w:val="lev"/>
              <w:color w:val="000000"/>
              <w:lang w:val="en-GB"/>
            </w:rPr>
            <w:t>July 7th, 2021</w:t>
          </w:r>
        </w:p>
      </w:tc>
      <w:tc>
        <w:tcPr>
          <w:tcW w:w="4493" w:type="dxa"/>
          <w:vAlign w:val="center"/>
        </w:tcPr>
        <w:p w14:paraId="10DFB00F" w14:textId="77777777" w:rsidR="00311D4F" w:rsidRPr="00997668" w:rsidRDefault="00311D4F" w:rsidP="00637200">
          <w:pPr>
            <w:pStyle w:val="Pieddepage"/>
            <w:jc w:val="right"/>
            <w:rPr>
              <w:lang w:val="en-GB"/>
            </w:rPr>
          </w:pPr>
        </w:p>
      </w:tc>
    </w:tr>
  </w:tbl>
  <w:p w14:paraId="5F6889BF" w14:textId="77777777" w:rsidR="006145D8" w:rsidRPr="00997668" w:rsidRDefault="006145D8" w:rsidP="00637200">
    <w:pPr>
      <w:pStyle w:val="Pieddepag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9FB31" w14:textId="77777777" w:rsidR="00DE7FE0" w:rsidRDefault="00DE7FE0" w:rsidP="000172E5">
      <w:pPr>
        <w:spacing w:after="0" w:line="240" w:lineRule="auto"/>
      </w:pPr>
      <w:r>
        <w:separator/>
      </w:r>
    </w:p>
  </w:footnote>
  <w:footnote w:type="continuationSeparator" w:id="0">
    <w:p w14:paraId="460E7F30" w14:textId="77777777" w:rsidR="00DE7FE0" w:rsidRDefault="00DE7FE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90" w:type="dxa"/>
      <w:tblInd w:w="-851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42"/>
      <w:gridCol w:w="10148"/>
    </w:tblGrid>
    <w:tr w:rsidR="00C31C23" w:rsidRPr="00637200" w14:paraId="27FF07E1" w14:textId="77777777" w:rsidTr="004A4615">
      <w:trPr>
        <w:trHeight w:val="990"/>
      </w:trPr>
      <w:tc>
        <w:tcPr>
          <w:tcW w:w="142" w:type="dxa"/>
          <w:vAlign w:val="center"/>
        </w:tcPr>
        <w:p w14:paraId="2602644A" w14:textId="77777777" w:rsidR="00B337A2" w:rsidRPr="00637200" w:rsidRDefault="00B337A2" w:rsidP="00637200">
          <w:pPr>
            <w:pStyle w:val="En-tte"/>
          </w:pPr>
        </w:p>
      </w:tc>
      <w:tc>
        <w:tcPr>
          <w:tcW w:w="10148" w:type="dxa"/>
          <w:vAlign w:val="center"/>
        </w:tcPr>
        <w:p w14:paraId="44CE3B6E" w14:textId="594A996F" w:rsidR="00804F68" w:rsidRPr="00804F68" w:rsidRDefault="00804F68" w:rsidP="004A4615">
          <w:pPr>
            <w:ind w:left="-59"/>
            <w:jc w:val="center"/>
            <w:rPr>
              <w:b/>
              <w:bCs/>
              <w:lang w:val="en-GB"/>
            </w:rPr>
          </w:pPr>
          <w:r w:rsidRPr="00804F68">
            <w:rPr>
              <w:b/>
              <w:bCs/>
              <w:lang w:val="en-GB"/>
            </w:rPr>
            <w:t>23</w:t>
          </w:r>
          <w:r w:rsidRPr="00804F68">
            <w:rPr>
              <w:b/>
              <w:bCs/>
              <w:vertAlign w:val="superscript"/>
              <w:lang w:val="en-GB"/>
            </w:rPr>
            <w:t>rd</w:t>
          </w:r>
          <w:r w:rsidRPr="00804F68">
            <w:rPr>
              <w:b/>
              <w:bCs/>
              <w:lang w:val="en-GB"/>
            </w:rPr>
            <w:t xml:space="preserve"> Summer School in History of Economic Thought, Economic Philosophy and </w:t>
          </w:r>
          <w:r w:rsidR="004A4615">
            <w:rPr>
              <w:b/>
              <w:bCs/>
              <w:lang w:val="en-GB"/>
            </w:rPr>
            <w:t xml:space="preserve">  </w:t>
          </w:r>
          <w:r w:rsidRPr="00804F68">
            <w:rPr>
              <w:b/>
              <w:bCs/>
              <w:lang w:val="en-GB"/>
            </w:rPr>
            <w:t>Economic History “Economics in relation to other disciplines: history and perspectives”</w:t>
          </w:r>
        </w:p>
        <w:p w14:paraId="36CACEEB" w14:textId="77777777" w:rsidR="00804F68" w:rsidRPr="00C31C23" w:rsidRDefault="00804F68" w:rsidP="004A4615">
          <w:pPr>
            <w:spacing w:before="0" w:after="0"/>
            <w:jc w:val="center"/>
            <w:rPr>
              <w:sz w:val="24"/>
              <w:szCs w:val="24"/>
            </w:rPr>
          </w:pPr>
          <w:r w:rsidRPr="00C31C23">
            <w:rPr>
              <w:sz w:val="24"/>
              <w:szCs w:val="24"/>
            </w:rPr>
            <w:t>Paris, August 30</w:t>
          </w:r>
          <w:r w:rsidR="00C31C23">
            <w:rPr>
              <w:sz w:val="24"/>
              <w:szCs w:val="24"/>
            </w:rPr>
            <w:t xml:space="preserve"> </w:t>
          </w:r>
          <w:r w:rsidRPr="00C31C23">
            <w:rPr>
              <w:sz w:val="24"/>
              <w:szCs w:val="24"/>
            </w:rPr>
            <w:t xml:space="preserve">- </w:t>
          </w:r>
          <w:proofErr w:type="spellStart"/>
          <w:r w:rsidRPr="00C31C23">
            <w:rPr>
              <w:sz w:val="24"/>
              <w:szCs w:val="24"/>
            </w:rPr>
            <w:t>September</w:t>
          </w:r>
          <w:proofErr w:type="spellEnd"/>
          <w:r w:rsidRPr="00C31C23">
            <w:rPr>
              <w:sz w:val="24"/>
              <w:szCs w:val="24"/>
            </w:rPr>
            <w:t>, 3 2021</w:t>
          </w:r>
        </w:p>
        <w:p w14:paraId="1D70CCB0" w14:textId="77777777" w:rsidR="00804F68" w:rsidRPr="00C31C23" w:rsidRDefault="00804F68" w:rsidP="004A4615">
          <w:pPr>
            <w:spacing w:before="0"/>
            <w:jc w:val="center"/>
            <w:rPr>
              <w:sz w:val="24"/>
              <w:szCs w:val="24"/>
            </w:rPr>
          </w:pPr>
          <w:proofErr w:type="spellStart"/>
          <w:r w:rsidRPr="00C31C23">
            <w:rPr>
              <w:sz w:val="24"/>
              <w:szCs w:val="24"/>
            </w:rPr>
            <w:t>University</w:t>
          </w:r>
          <w:proofErr w:type="spellEnd"/>
          <w:r w:rsidRPr="00C31C23">
            <w:rPr>
              <w:sz w:val="24"/>
              <w:szCs w:val="24"/>
            </w:rPr>
            <w:t xml:space="preserve"> Paris 1 Panthéon-Sorbonne</w:t>
          </w:r>
        </w:p>
        <w:p w14:paraId="0B694213" w14:textId="77777777" w:rsidR="00804F68" w:rsidRDefault="00804F68" w:rsidP="004A4615">
          <w:pPr>
            <w:pStyle w:val="En-tte"/>
            <w:spacing w:before="120" w:line="200" w:lineRule="exact"/>
            <w:jc w:val="center"/>
          </w:pPr>
        </w:p>
        <w:p w14:paraId="601886FA" w14:textId="77777777" w:rsidR="00804F68" w:rsidRPr="00C31C23" w:rsidRDefault="00804F68" w:rsidP="004A4615">
          <w:pPr>
            <w:pStyle w:val="En-tte"/>
            <w:spacing w:before="0"/>
            <w:jc w:val="center"/>
            <w:rPr>
              <w:sz w:val="40"/>
              <w:szCs w:val="40"/>
            </w:rPr>
          </w:pPr>
          <w:r w:rsidRPr="00C31C23">
            <w:rPr>
              <w:sz w:val="40"/>
              <w:szCs w:val="40"/>
            </w:rPr>
            <w:t xml:space="preserve">Application </w:t>
          </w:r>
          <w:proofErr w:type="spellStart"/>
          <w:r w:rsidRPr="00C31C23">
            <w:rPr>
              <w:sz w:val="40"/>
              <w:szCs w:val="40"/>
            </w:rPr>
            <w:t>form</w:t>
          </w:r>
          <w:proofErr w:type="spellEnd"/>
        </w:p>
      </w:tc>
    </w:tr>
  </w:tbl>
  <w:p w14:paraId="7DDDFB28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679A7"/>
    <w:multiLevelType w:val="hybridMultilevel"/>
    <w:tmpl w:val="6B147BAC"/>
    <w:lvl w:ilvl="0" w:tplc="279017EE">
      <w:start w:val="3"/>
      <w:numFmt w:val="bullet"/>
      <w:lvlText w:val=""/>
      <w:lvlJc w:val="left"/>
      <w:pPr>
        <w:ind w:left="76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68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66243"/>
    <w:rsid w:val="00487D2D"/>
    <w:rsid w:val="004A4615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04F68"/>
    <w:rsid w:val="0082043E"/>
    <w:rsid w:val="00846B76"/>
    <w:rsid w:val="0086797B"/>
    <w:rsid w:val="008E203A"/>
    <w:rsid w:val="0091229C"/>
    <w:rsid w:val="00940E73"/>
    <w:rsid w:val="00982F17"/>
    <w:rsid w:val="0098597D"/>
    <w:rsid w:val="00997668"/>
    <w:rsid w:val="009F619A"/>
    <w:rsid w:val="009F6DDE"/>
    <w:rsid w:val="00A3510C"/>
    <w:rsid w:val="00A370A8"/>
    <w:rsid w:val="00A37A25"/>
    <w:rsid w:val="00B337A2"/>
    <w:rsid w:val="00BD4753"/>
    <w:rsid w:val="00BD5CB1"/>
    <w:rsid w:val="00BE62EE"/>
    <w:rsid w:val="00C003BA"/>
    <w:rsid w:val="00C31C23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71EC"/>
    <w:rsid w:val="00DE7FE0"/>
    <w:rsid w:val="00E20EA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7EC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31C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997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0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igot\AppData\Roaming\Microsoft\Templates\Formulaire%20d&#8217;adh&#233;s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2021-06-10T07:40:00Z</dcterms:created>
  <dcterms:modified xsi:type="dcterms:W3CDTF">2021-06-10T08:27:00Z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